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</w:t>
        </w:r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u</w:t>
        </w:r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8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9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bookmarkEnd w:id="0"/>
    <w:p w:rsidR="009D5964" w:rsidRDefault="009D5964" w:rsidP="005A3C95">
      <w:pPr>
        <w:suppressAutoHyphens/>
        <w:rPr>
          <w:b/>
          <w:sz w:val="28"/>
          <w:szCs w:val="28"/>
        </w:rPr>
      </w:pPr>
    </w:p>
    <w:sectPr w:rsidR="009D5964" w:rsidSect="009D5964">
      <w:pgSz w:w="11906" w:h="16838"/>
      <w:pgMar w:top="851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C7E" w:rsidRDefault="00A55C7E">
      <w:r>
        <w:separator/>
      </w:r>
    </w:p>
  </w:endnote>
  <w:endnote w:type="continuationSeparator" w:id="0">
    <w:p w:rsidR="00A55C7E" w:rsidRDefault="00A5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2D16EE6-B0A0-4EE1-965B-4E0D92370AE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9913DEE-5D3A-4EF7-907E-D9D54F30FDA1}"/>
    <w:embedBold r:id="rId3" w:fontKey="{E37B6D4D-91F5-4A4B-904C-10AFE56014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704FC6A-A5A5-41D5-926D-980D5687A0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C7E" w:rsidRDefault="00A55C7E">
      <w:r>
        <w:separator/>
      </w:r>
    </w:p>
  </w:footnote>
  <w:footnote w:type="continuationSeparator" w:id="0">
    <w:p w:rsidR="00A55C7E" w:rsidRDefault="00A55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1150"/>
    <w:rsid w:val="00004286"/>
    <w:rsid w:val="000107F4"/>
    <w:rsid w:val="000138EA"/>
    <w:rsid w:val="000139F4"/>
    <w:rsid w:val="00016870"/>
    <w:rsid w:val="00023FD5"/>
    <w:rsid w:val="00047089"/>
    <w:rsid w:val="000572EE"/>
    <w:rsid w:val="00063B95"/>
    <w:rsid w:val="000656E2"/>
    <w:rsid w:val="0008333B"/>
    <w:rsid w:val="00092FC4"/>
    <w:rsid w:val="000A288C"/>
    <w:rsid w:val="000A2BCD"/>
    <w:rsid w:val="000D05AA"/>
    <w:rsid w:val="000D3CF9"/>
    <w:rsid w:val="000E284F"/>
    <w:rsid w:val="000F3886"/>
    <w:rsid w:val="00110608"/>
    <w:rsid w:val="001221A6"/>
    <w:rsid w:val="00126436"/>
    <w:rsid w:val="001465AB"/>
    <w:rsid w:val="0017397D"/>
    <w:rsid w:val="00183E94"/>
    <w:rsid w:val="00197AAB"/>
    <w:rsid w:val="001B1D52"/>
    <w:rsid w:val="001B367C"/>
    <w:rsid w:val="001B7BB8"/>
    <w:rsid w:val="001D2B33"/>
    <w:rsid w:val="001D5F81"/>
    <w:rsid w:val="001E58C0"/>
    <w:rsid w:val="001E6885"/>
    <w:rsid w:val="001F0A31"/>
    <w:rsid w:val="001F2EE2"/>
    <w:rsid w:val="0021427C"/>
    <w:rsid w:val="00215022"/>
    <w:rsid w:val="00233C08"/>
    <w:rsid w:val="002356F0"/>
    <w:rsid w:val="00235F4B"/>
    <w:rsid w:val="00237DD4"/>
    <w:rsid w:val="002409DE"/>
    <w:rsid w:val="0024123E"/>
    <w:rsid w:val="0026525E"/>
    <w:rsid w:val="00284FDE"/>
    <w:rsid w:val="00293259"/>
    <w:rsid w:val="002A11BC"/>
    <w:rsid w:val="002A22D2"/>
    <w:rsid w:val="002A7122"/>
    <w:rsid w:val="002B04AE"/>
    <w:rsid w:val="002B26A8"/>
    <w:rsid w:val="002D4571"/>
    <w:rsid w:val="002D69DD"/>
    <w:rsid w:val="002E1216"/>
    <w:rsid w:val="002E5687"/>
    <w:rsid w:val="002F5B25"/>
    <w:rsid w:val="00307F2E"/>
    <w:rsid w:val="00310DF4"/>
    <w:rsid w:val="003123C7"/>
    <w:rsid w:val="00321F63"/>
    <w:rsid w:val="00325D04"/>
    <w:rsid w:val="00326DD5"/>
    <w:rsid w:val="00340E85"/>
    <w:rsid w:val="003545BB"/>
    <w:rsid w:val="0035606F"/>
    <w:rsid w:val="003B1F12"/>
    <w:rsid w:val="003E5913"/>
    <w:rsid w:val="00411385"/>
    <w:rsid w:val="00415191"/>
    <w:rsid w:val="00440B7F"/>
    <w:rsid w:val="00460FE6"/>
    <w:rsid w:val="0046565F"/>
    <w:rsid w:val="00466168"/>
    <w:rsid w:val="00467E3C"/>
    <w:rsid w:val="00470DF3"/>
    <w:rsid w:val="00487919"/>
    <w:rsid w:val="004A15D5"/>
    <w:rsid w:val="004A2B9E"/>
    <w:rsid w:val="004A55F1"/>
    <w:rsid w:val="004A6460"/>
    <w:rsid w:val="004B22B6"/>
    <w:rsid w:val="004E7EB6"/>
    <w:rsid w:val="005029BC"/>
    <w:rsid w:val="005142F4"/>
    <w:rsid w:val="00541AF5"/>
    <w:rsid w:val="00541DE1"/>
    <w:rsid w:val="0055025C"/>
    <w:rsid w:val="005552F0"/>
    <w:rsid w:val="005846D3"/>
    <w:rsid w:val="00590DE9"/>
    <w:rsid w:val="005A3C95"/>
    <w:rsid w:val="005A3E58"/>
    <w:rsid w:val="005A407C"/>
    <w:rsid w:val="005B12C4"/>
    <w:rsid w:val="005C2B5A"/>
    <w:rsid w:val="005E160F"/>
    <w:rsid w:val="005E3E68"/>
    <w:rsid w:val="005E6A0B"/>
    <w:rsid w:val="005F4DC0"/>
    <w:rsid w:val="005F7E04"/>
    <w:rsid w:val="0060340E"/>
    <w:rsid w:val="00610F9F"/>
    <w:rsid w:val="00617880"/>
    <w:rsid w:val="00635D63"/>
    <w:rsid w:val="0063720C"/>
    <w:rsid w:val="00640653"/>
    <w:rsid w:val="00641542"/>
    <w:rsid w:val="00641747"/>
    <w:rsid w:val="006535AB"/>
    <w:rsid w:val="00660B34"/>
    <w:rsid w:val="0066143D"/>
    <w:rsid w:val="00665BF7"/>
    <w:rsid w:val="0066747B"/>
    <w:rsid w:val="0068525A"/>
    <w:rsid w:val="006A7DAF"/>
    <w:rsid w:val="006B0614"/>
    <w:rsid w:val="006B1B36"/>
    <w:rsid w:val="006B7941"/>
    <w:rsid w:val="006C1DAF"/>
    <w:rsid w:val="006E29D5"/>
    <w:rsid w:val="006E392D"/>
    <w:rsid w:val="006E60EE"/>
    <w:rsid w:val="006E78A4"/>
    <w:rsid w:val="006F3845"/>
    <w:rsid w:val="0071396E"/>
    <w:rsid w:val="00713E55"/>
    <w:rsid w:val="0074661B"/>
    <w:rsid w:val="00775683"/>
    <w:rsid w:val="00782528"/>
    <w:rsid w:val="00782B41"/>
    <w:rsid w:val="00785AE0"/>
    <w:rsid w:val="007B1F84"/>
    <w:rsid w:val="007B761E"/>
    <w:rsid w:val="007D6531"/>
    <w:rsid w:val="007E3B31"/>
    <w:rsid w:val="007E55CE"/>
    <w:rsid w:val="007E6FF0"/>
    <w:rsid w:val="007F17E8"/>
    <w:rsid w:val="007F22F5"/>
    <w:rsid w:val="007F29EC"/>
    <w:rsid w:val="00805132"/>
    <w:rsid w:val="008178F3"/>
    <w:rsid w:val="00834F8B"/>
    <w:rsid w:val="00851F77"/>
    <w:rsid w:val="00853D34"/>
    <w:rsid w:val="0086666C"/>
    <w:rsid w:val="00881EE2"/>
    <w:rsid w:val="008861F7"/>
    <w:rsid w:val="008A02D7"/>
    <w:rsid w:val="008A70D3"/>
    <w:rsid w:val="008C6C46"/>
    <w:rsid w:val="008F5369"/>
    <w:rsid w:val="00933238"/>
    <w:rsid w:val="00945C55"/>
    <w:rsid w:val="009757F2"/>
    <w:rsid w:val="00983091"/>
    <w:rsid w:val="009A1C8A"/>
    <w:rsid w:val="009A66F7"/>
    <w:rsid w:val="009C4D4F"/>
    <w:rsid w:val="009D159D"/>
    <w:rsid w:val="009D34FE"/>
    <w:rsid w:val="009D5964"/>
    <w:rsid w:val="009E60EC"/>
    <w:rsid w:val="009F12BD"/>
    <w:rsid w:val="00A00472"/>
    <w:rsid w:val="00A017DD"/>
    <w:rsid w:val="00A0333D"/>
    <w:rsid w:val="00A06A77"/>
    <w:rsid w:val="00A116CB"/>
    <w:rsid w:val="00A36D49"/>
    <w:rsid w:val="00A417A5"/>
    <w:rsid w:val="00A55C7E"/>
    <w:rsid w:val="00A56DF0"/>
    <w:rsid w:val="00A605F2"/>
    <w:rsid w:val="00A668B8"/>
    <w:rsid w:val="00A840A1"/>
    <w:rsid w:val="00A87046"/>
    <w:rsid w:val="00AA2A42"/>
    <w:rsid w:val="00AB2363"/>
    <w:rsid w:val="00AB25D1"/>
    <w:rsid w:val="00AB40A4"/>
    <w:rsid w:val="00AB7884"/>
    <w:rsid w:val="00AC0AC0"/>
    <w:rsid w:val="00AC3091"/>
    <w:rsid w:val="00AD424E"/>
    <w:rsid w:val="00AF07F6"/>
    <w:rsid w:val="00AF3E79"/>
    <w:rsid w:val="00AF4E08"/>
    <w:rsid w:val="00B02F6A"/>
    <w:rsid w:val="00B36FF5"/>
    <w:rsid w:val="00B43807"/>
    <w:rsid w:val="00B52053"/>
    <w:rsid w:val="00B615CC"/>
    <w:rsid w:val="00B74945"/>
    <w:rsid w:val="00B7516E"/>
    <w:rsid w:val="00B810C1"/>
    <w:rsid w:val="00B91F3F"/>
    <w:rsid w:val="00B92284"/>
    <w:rsid w:val="00B9399F"/>
    <w:rsid w:val="00BA74B7"/>
    <w:rsid w:val="00BB4B6D"/>
    <w:rsid w:val="00BC2FEC"/>
    <w:rsid w:val="00BE0003"/>
    <w:rsid w:val="00BE0D8C"/>
    <w:rsid w:val="00BE24E4"/>
    <w:rsid w:val="00BF43BD"/>
    <w:rsid w:val="00C270E1"/>
    <w:rsid w:val="00C33C6F"/>
    <w:rsid w:val="00C5249B"/>
    <w:rsid w:val="00C921CC"/>
    <w:rsid w:val="00C92357"/>
    <w:rsid w:val="00C9730A"/>
    <w:rsid w:val="00CA31FA"/>
    <w:rsid w:val="00CE60A6"/>
    <w:rsid w:val="00D23AB3"/>
    <w:rsid w:val="00D3574F"/>
    <w:rsid w:val="00D51B0E"/>
    <w:rsid w:val="00D659BD"/>
    <w:rsid w:val="00D67792"/>
    <w:rsid w:val="00D82614"/>
    <w:rsid w:val="00DA1343"/>
    <w:rsid w:val="00DA5ADE"/>
    <w:rsid w:val="00DC464D"/>
    <w:rsid w:val="00DC6848"/>
    <w:rsid w:val="00DD296A"/>
    <w:rsid w:val="00DE6EF8"/>
    <w:rsid w:val="00DF0DD0"/>
    <w:rsid w:val="00DF1F3B"/>
    <w:rsid w:val="00E02DB9"/>
    <w:rsid w:val="00E11F68"/>
    <w:rsid w:val="00E17DE6"/>
    <w:rsid w:val="00E470CE"/>
    <w:rsid w:val="00E547DE"/>
    <w:rsid w:val="00E64054"/>
    <w:rsid w:val="00E65454"/>
    <w:rsid w:val="00E90CC2"/>
    <w:rsid w:val="00E94FEB"/>
    <w:rsid w:val="00EA1A30"/>
    <w:rsid w:val="00EB0264"/>
    <w:rsid w:val="00EB57A1"/>
    <w:rsid w:val="00ED6CBB"/>
    <w:rsid w:val="00ED6DE8"/>
    <w:rsid w:val="00EE59B4"/>
    <w:rsid w:val="00EF4C27"/>
    <w:rsid w:val="00F3603C"/>
    <w:rsid w:val="00F446C5"/>
    <w:rsid w:val="00F62C20"/>
    <w:rsid w:val="00F70448"/>
    <w:rsid w:val="00F72A4F"/>
    <w:rsid w:val="00F77385"/>
    <w:rsid w:val="00F924AC"/>
    <w:rsid w:val="00FA077A"/>
    <w:rsid w:val="00FA12F5"/>
    <w:rsid w:val="00FC0C04"/>
    <w:rsid w:val="00FC235E"/>
    <w:rsid w:val="00FC3AA4"/>
    <w:rsid w:val="00FC5DEA"/>
    <w:rsid w:val="00FC71CF"/>
    <w:rsid w:val="00FD279E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DC88BB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E78A4"/>
    <w:pPr>
      <w:ind w:left="720"/>
      <w:contextualSpacing/>
    </w:pPr>
  </w:style>
  <w:style w:type="paragraph" w:styleId="ae">
    <w:name w:val="No Spacing"/>
    <w:uiPriority w:val="1"/>
    <w:qFormat/>
    <w:rsid w:val="006E60EE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Без интервала1"/>
    <w:rsid w:val="006E60EE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0;&#1085;&#1078;&#1077;&#1085;&#1077;&#1088;&#1088;&#1090;.&#1088;&#1092;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pt.tatarstan.ru/rus/respublikanskiy-konkurs-inzhener-god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mpotatarstan@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письма.dotx</Template>
  <TotalTime>3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1665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MPC</cp:lastModifiedBy>
  <cp:revision>3</cp:revision>
  <cp:lastPrinted>2018-03-20T10:50:00Z</cp:lastPrinted>
  <dcterms:created xsi:type="dcterms:W3CDTF">2022-09-23T11:21:00Z</dcterms:created>
  <dcterms:modified xsi:type="dcterms:W3CDTF">2022-10-18T05:19:00Z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